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7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to enter headings, title, and contact details"/>
      </w:tblPr>
      <w:tblGrid>
        <w:gridCol w:w="5267"/>
        <w:gridCol w:w="5267"/>
        <w:gridCol w:w="4235"/>
      </w:tblGrid>
      <w:tr w:rsidR="002D2D78" w:rsidRPr="00A50CB0" w14:paraId="720E3355" w14:textId="77777777" w:rsidTr="00D96FE0">
        <w:trPr>
          <w:cantSplit/>
          <w:jc w:val="center"/>
        </w:trPr>
        <w:tc>
          <w:tcPr>
            <w:tcW w:w="5267" w:type="dxa"/>
            <w:tcMar>
              <w:right w:w="1037" w:type="dxa"/>
            </w:tcMar>
          </w:tcPr>
          <w:p w14:paraId="70E7E9B9" w14:textId="4D963823" w:rsidR="002D2D78" w:rsidRPr="00A50CB0" w:rsidRDefault="003A5A48" w:rsidP="00F14BA0">
            <w:pPr>
              <w:pStyle w:val="Heading9"/>
              <w:outlineLvl w:val="8"/>
              <w:rPr>
                <w:rFonts w:ascii="Arial" w:hAnsi="Arial" w:cs="Arial"/>
                <w:color w:val="009B84"/>
                <w:sz w:val="18"/>
                <w:szCs w:val="20"/>
              </w:rPr>
            </w:pPr>
            <w:r w:rsidRPr="00A50CB0">
              <w:rPr>
                <w:rFonts w:ascii="Arial" w:hAnsi="Arial" w:cs="Arial"/>
                <w:color w:val="009B84"/>
              </w:rPr>
              <w:t>What’s be</w:t>
            </w:r>
            <w:r w:rsidR="004D226C" w:rsidRPr="00A50CB0">
              <w:rPr>
                <w:rFonts w:ascii="Arial" w:hAnsi="Arial" w:cs="Arial"/>
                <w:color w:val="009B84"/>
              </w:rPr>
              <w:t>en</w:t>
            </w:r>
            <w:r w:rsidRPr="00A50CB0">
              <w:rPr>
                <w:rFonts w:ascii="Arial" w:hAnsi="Arial" w:cs="Arial"/>
                <w:color w:val="009B84"/>
              </w:rPr>
              <w:t xml:space="preserve"> happening since I </w:t>
            </w:r>
            <w:r w:rsidR="00DC2DD1" w:rsidRPr="00A50CB0">
              <w:rPr>
                <w:rFonts w:ascii="Arial" w:hAnsi="Arial" w:cs="Arial"/>
                <w:color w:val="009B84"/>
              </w:rPr>
              <w:t xml:space="preserve">last </w:t>
            </w:r>
            <w:r w:rsidRPr="00A50CB0">
              <w:rPr>
                <w:rFonts w:ascii="Arial" w:hAnsi="Arial" w:cs="Arial"/>
                <w:color w:val="009B84"/>
              </w:rPr>
              <w:t>visited?</w:t>
            </w:r>
          </w:p>
          <w:p w14:paraId="5DEDDEDF" w14:textId="77777777" w:rsidR="00953477" w:rsidRPr="00A50CB0" w:rsidRDefault="00953477" w:rsidP="00953477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It’s been a long time since I’ve seen my friend or family member. What changes might they have gone through since I saw them last?</w:t>
            </w:r>
          </w:p>
          <w:p w14:paraId="098BF8B7" w14:textId="77777777" w:rsidR="00953477" w:rsidRPr="00A50CB0" w:rsidRDefault="00953477" w:rsidP="00953477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0BFE3F78" w14:textId="64870BFD" w:rsidR="002D2D78" w:rsidRPr="00A50CB0" w:rsidRDefault="008079D5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What has my friend or family member been doing for fun?</w:t>
            </w:r>
          </w:p>
          <w:p w14:paraId="33D58961" w14:textId="164569C8" w:rsidR="002D2D78" w:rsidRPr="00A50CB0" w:rsidRDefault="00532B6A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12E18BB1" w14:textId="291454F4" w:rsidR="002D2D78" w:rsidRPr="00A50CB0" w:rsidRDefault="008079D5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What kind of personal care and attention has my friend or family member been receiving?</w:t>
            </w:r>
          </w:p>
          <w:p w14:paraId="71B8CE6E" w14:textId="139F7AA8" w:rsidR="002D2D78" w:rsidRPr="00A50CB0" w:rsidRDefault="00532B6A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2A110167" w14:textId="594A04ED" w:rsidR="002D2D78" w:rsidRPr="00A50CB0" w:rsidRDefault="008079D5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Who can I talk to if I have more questions about what’s been going on since I visited last?</w:t>
            </w:r>
          </w:p>
          <w:p w14:paraId="611C1B26" w14:textId="3A0913F5" w:rsidR="002D2D78" w:rsidRPr="00A50CB0" w:rsidRDefault="00532B6A" w:rsidP="008079D5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094F78BF" w14:textId="77777777" w:rsidR="008E78CB" w:rsidRPr="00A50CB0" w:rsidRDefault="008E78CB" w:rsidP="008079D5">
            <w:pPr>
              <w:pStyle w:val="Heading5"/>
              <w:outlineLvl w:val="4"/>
              <w:rPr>
                <w:rFonts w:ascii="Arial" w:hAnsi="Arial" w:cs="Arial"/>
              </w:rPr>
            </w:pPr>
          </w:p>
          <w:p w14:paraId="7A5CD82A" w14:textId="56DDC0D6" w:rsidR="0023729C" w:rsidRPr="00A50CB0" w:rsidRDefault="0023729C" w:rsidP="00A50CB0">
            <w:pPr>
              <w:pStyle w:val="Heading5"/>
              <w:ind w:left="0"/>
              <w:outlineLvl w:val="4"/>
              <w:rPr>
                <w:rFonts w:ascii="Arial" w:hAnsi="Arial" w:cs="Arial"/>
              </w:rPr>
            </w:pPr>
          </w:p>
          <w:p w14:paraId="143BBC12" w14:textId="52AAA859" w:rsidR="0023729C" w:rsidRPr="00A50CB0" w:rsidRDefault="0023729C" w:rsidP="008079D5">
            <w:pPr>
              <w:pStyle w:val="Heading5"/>
              <w:outlineLvl w:val="4"/>
              <w:rPr>
                <w:rFonts w:ascii="Arial" w:hAnsi="Arial" w:cs="Arial"/>
              </w:rPr>
            </w:pPr>
          </w:p>
          <w:p w14:paraId="0C0A72A1" w14:textId="77777777" w:rsidR="00AD40E8" w:rsidRPr="00A50CB0" w:rsidRDefault="00AD40E8" w:rsidP="00396D69">
            <w:pPr>
              <w:rPr>
                <w:rFonts w:ascii="Arial" w:hAnsi="Arial" w:cs="Arial"/>
              </w:rPr>
            </w:pPr>
          </w:p>
          <w:p w14:paraId="4EAF9312" w14:textId="77777777" w:rsidR="00396D69" w:rsidRPr="002503C0" w:rsidRDefault="00396D69" w:rsidP="002503C0">
            <w:pPr>
              <w:pStyle w:val="Heading2"/>
              <w:pBdr>
                <w:bottom w:val="single" w:sz="4" w:space="1" w:color="auto"/>
              </w:pBdr>
              <w:ind w:left="0"/>
              <w:outlineLvl w:val="1"/>
              <w:rPr>
                <w:rFonts w:ascii="Arial" w:hAnsi="Arial" w:cs="Arial"/>
                <w:color w:val="009B84"/>
                <w:sz w:val="30"/>
                <w:szCs w:val="30"/>
              </w:rPr>
            </w:pPr>
            <w:r w:rsidRPr="002503C0">
              <w:rPr>
                <w:rFonts w:ascii="Arial" w:hAnsi="Arial" w:cs="Arial"/>
                <w:color w:val="009B84"/>
                <w:sz w:val="30"/>
                <w:szCs w:val="30"/>
              </w:rPr>
              <w:t>Have more QUestions?</w:t>
            </w:r>
          </w:p>
          <w:p w14:paraId="40AA06C9" w14:textId="77777777" w:rsidR="00396D69" w:rsidRPr="00A50CB0" w:rsidRDefault="00396D69" w:rsidP="00396D69">
            <w:pPr>
              <w:spacing w:after="240" w:line="288" w:lineRule="auto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 xml:space="preserve">If your question was not answered here, please contact us and we will be happy to help. </w:t>
            </w:r>
          </w:p>
          <w:sdt>
            <w:sdtPr>
              <w:rPr>
                <w:rFonts w:ascii="Arial" w:hAnsi="Arial" w:cs="Arial"/>
              </w:rPr>
              <w:alias w:val="Enter phone:"/>
              <w:tag w:val="Enter phone:"/>
              <w:id w:val="339433470"/>
              <w:placeholder>
                <w:docPart w:val="E328399EFE2C49C3BD1AC78131B235DC"/>
              </w:placeholder>
              <w:temporary/>
              <w:showingPlcHdr/>
              <w15:appearance w15:val="hidden"/>
            </w:sdtPr>
            <w:sdtEndPr/>
            <w:sdtContent>
              <w:p w14:paraId="55D3206A" w14:textId="77777777" w:rsidR="00396D69" w:rsidRPr="00A50CB0" w:rsidRDefault="00396D69" w:rsidP="000064D5">
                <w:pPr>
                  <w:pStyle w:val="Heading8"/>
                  <w:outlineLvl w:val="7"/>
                  <w:rPr>
                    <w:rFonts w:ascii="Arial" w:hAnsi="Arial" w:cs="Arial"/>
                  </w:rPr>
                </w:pPr>
                <w:r w:rsidRPr="00A50CB0">
                  <w:rPr>
                    <w:rFonts w:ascii="Arial" w:hAnsi="Arial" w:cs="Arial"/>
                  </w:rPr>
                  <w:t>Telephone</w:t>
                </w:r>
              </w:p>
            </w:sdtContent>
          </w:sdt>
          <w:p w14:paraId="4E623079" w14:textId="1F8F62B8" w:rsidR="00396D69" w:rsidRPr="00A50CB0" w:rsidRDefault="00396D69" w:rsidP="000064D5">
            <w:pPr>
              <w:pStyle w:val="Heading8"/>
              <w:outlineLvl w:val="7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Email</w:t>
            </w:r>
          </w:p>
        </w:tc>
        <w:tc>
          <w:tcPr>
            <w:tcW w:w="5267" w:type="dxa"/>
            <w:tcMar>
              <w:right w:w="1037" w:type="dxa"/>
            </w:tcMar>
          </w:tcPr>
          <w:p w14:paraId="5430C2E2" w14:textId="48EED7C6" w:rsidR="00B72F52" w:rsidRPr="00A50CB0" w:rsidRDefault="002C4EAF" w:rsidP="00F14BA0">
            <w:pPr>
              <w:pStyle w:val="Heading9"/>
              <w:outlineLvl w:val="8"/>
              <w:rPr>
                <w:rFonts w:ascii="Arial" w:hAnsi="Arial" w:cs="Arial"/>
                <w:color w:val="009B84"/>
              </w:rPr>
            </w:pPr>
            <w:r w:rsidRPr="00A50CB0">
              <w:rPr>
                <w:rFonts w:ascii="Arial" w:hAnsi="Arial" w:cs="Arial"/>
                <w:color w:val="009B84"/>
              </w:rPr>
              <w:t>COVID-19 Precautions</w:t>
            </w:r>
          </w:p>
          <w:p w14:paraId="51AE119A" w14:textId="77777777" w:rsidR="002C4EAF" w:rsidRPr="00A50CB0" w:rsidRDefault="002C4EAF" w:rsidP="002C4EAF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Have your staff been vaccinated?</w:t>
            </w:r>
          </w:p>
          <w:p w14:paraId="1DE61923" w14:textId="77777777" w:rsidR="002C4EAF" w:rsidRPr="00A50CB0" w:rsidRDefault="002C4EAF" w:rsidP="002C4EAF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1F5F258A" w14:textId="49870BEF" w:rsidR="002C4EAF" w:rsidRPr="00A50CB0" w:rsidRDefault="00060483" w:rsidP="002C4EAF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How are you screening visitors for</w:t>
            </w:r>
            <w:r w:rsidR="002C4EAF" w:rsidRPr="00A50CB0">
              <w:rPr>
                <w:rFonts w:ascii="Arial" w:hAnsi="Arial" w:cs="Arial"/>
                <w:color w:val="7FBA00"/>
              </w:rPr>
              <w:t xml:space="preserve"> </w:t>
            </w:r>
            <w:r w:rsidR="000C544D" w:rsidRPr="00A50CB0">
              <w:rPr>
                <w:rFonts w:ascii="Arial" w:hAnsi="Arial" w:cs="Arial"/>
                <w:color w:val="7FBA00"/>
              </w:rPr>
              <w:t>COVID-19</w:t>
            </w:r>
            <w:r w:rsidR="002C4EAF" w:rsidRPr="00A50CB0">
              <w:rPr>
                <w:rFonts w:ascii="Arial" w:hAnsi="Arial" w:cs="Arial"/>
                <w:color w:val="7FBA00"/>
              </w:rPr>
              <w:t>?</w:t>
            </w:r>
          </w:p>
          <w:p w14:paraId="202FE019" w14:textId="77777777" w:rsidR="002C4EAF" w:rsidRPr="00A50CB0" w:rsidRDefault="002C4EAF" w:rsidP="002C4EAF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67B4E510" w14:textId="77777777" w:rsidR="002C4EAF" w:rsidRPr="00A50CB0" w:rsidRDefault="002C4EAF" w:rsidP="002C4EAF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What infection prevention precautions are in place to keep my friend or family member safe?</w:t>
            </w:r>
          </w:p>
          <w:p w14:paraId="21C489AE" w14:textId="77777777" w:rsidR="002C4EAF" w:rsidRPr="00A50CB0" w:rsidRDefault="002C4EAF" w:rsidP="002C4EAF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0BE29D26" w14:textId="77777777" w:rsidR="002C4EAF" w:rsidRPr="00A50CB0" w:rsidRDefault="002C4EAF" w:rsidP="002C4EAF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Are you prepared for a future wave or outbreak of COVID-19?</w:t>
            </w:r>
          </w:p>
          <w:p w14:paraId="0FB3727B" w14:textId="77777777" w:rsidR="002C4EAF" w:rsidRPr="00A50CB0" w:rsidRDefault="002C4EAF" w:rsidP="002C4EAF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723B8A95" w14:textId="77777777" w:rsidR="002C4EAF" w:rsidRPr="00A50CB0" w:rsidRDefault="002C4EAF" w:rsidP="002C4EAF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Who can I talk to if I have more questions about COVID-19 precautions?</w:t>
            </w:r>
          </w:p>
          <w:p w14:paraId="1F3450B4" w14:textId="0D6BD17D" w:rsidR="006826C7" w:rsidRPr="00A50CB0" w:rsidRDefault="002C4EAF" w:rsidP="004F1964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</w:tc>
        <w:tc>
          <w:tcPr>
            <w:tcW w:w="4235" w:type="dxa"/>
          </w:tcPr>
          <w:p w14:paraId="3508BD9E" w14:textId="2946A1E5" w:rsidR="002D2D78" w:rsidRPr="00A50CB0" w:rsidRDefault="002D2D78" w:rsidP="00863822">
            <w:pPr>
              <w:pStyle w:val="Heading7"/>
              <w:pBdr>
                <w:bottom w:val="single" w:sz="4" w:space="4" w:color="808080" w:themeColor="background1" w:themeShade="80"/>
              </w:pBdr>
              <w:outlineLvl w:val="6"/>
              <w:rPr>
                <w:rFonts w:ascii="Arial" w:hAnsi="Arial" w:cs="Arial"/>
              </w:rPr>
            </w:pPr>
          </w:p>
          <w:p w14:paraId="2B5F2107" w14:textId="1DA8395B" w:rsidR="002D2D78" w:rsidRPr="00A50CB0" w:rsidRDefault="000D48DD" w:rsidP="001E4445">
            <w:pPr>
              <w:pStyle w:val="Heading1"/>
              <w:outlineLvl w:val="0"/>
              <w:rPr>
                <w:rFonts w:ascii="Arial" w:hAnsi="Arial" w:cs="Arial"/>
                <w:color w:val="009B84"/>
              </w:rPr>
            </w:pPr>
            <w:r w:rsidRPr="00A50CB0">
              <w:rPr>
                <w:rFonts w:ascii="Arial" w:hAnsi="Arial" w:cs="Arial"/>
                <w:color w:val="009B84"/>
              </w:rPr>
              <w:t>VISITATION</w:t>
            </w:r>
          </w:p>
          <w:p w14:paraId="7B82E015" w14:textId="3C15B5AC" w:rsidR="002D2D78" w:rsidRPr="00A50CB0" w:rsidRDefault="006C2DE6" w:rsidP="00AB031A">
            <w:pPr>
              <w:pStyle w:val="Heading3"/>
              <w:outlineLvl w:val="2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FAQ</w:t>
            </w:r>
          </w:p>
          <w:p w14:paraId="66DB7DF6" w14:textId="6288AFB0" w:rsidR="0071088E" w:rsidRPr="00A50CB0" w:rsidRDefault="00A23BED" w:rsidP="0071088E">
            <w:pPr>
              <w:pStyle w:val="TableDescription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 xml:space="preserve"> </w:t>
            </w:r>
          </w:p>
          <w:p w14:paraId="242A983A" w14:textId="77777777" w:rsidR="002D2D78" w:rsidRPr="00A50CB0" w:rsidRDefault="002E0ED3" w:rsidP="00A23BED">
            <w:pPr>
              <w:spacing w:after="240" w:line="288" w:lineRule="auto"/>
              <w:jc w:val="center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  <w:noProof/>
              </w:rPr>
              <w:drawing>
                <wp:inline distT="0" distB="0" distL="0" distR="0" wp14:anchorId="1D69C42F" wp14:editId="7EF044B4">
                  <wp:extent cx="2772461" cy="2009140"/>
                  <wp:effectExtent l="0" t="0" r="0" b="0"/>
                  <wp:docPr id="3" name="Picture 3" descr="A picture containing person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indoor, people&#10;&#10;Description automatically generated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3503"/>
                          <a:stretch/>
                        </pic:blipFill>
                        <pic:spPr bwMode="auto">
                          <a:xfrm>
                            <a:off x="0" y="0"/>
                            <a:ext cx="2773030" cy="200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7C4638" w14:textId="0220A800" w:rsidR="009B6F12" w:rsidRPr="00A50CB0" w:rsidRDefault="006C2DE6">
            <w:pPr>
              <w:spacing w:after="240" w:line="288" w:lineRule="auto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 xml:space="preserve">Now that visitation restrictions are relaxing you must have lots of questions. This </w:t>
            </w:r>
            <w:r w:rsidR="00B950FB" w:rsidRPr="00A50CB0">
              <w:rPr>
                <w:rFonts w:ascii="Arial" w:hAnsi="Arial" w:cs="Arial"/>
              </w:rPr>
              <w:t xml:space="preserve">pamphlet </w:t>
            </w:r>
            <w:r w:rsidR="00D556C3" w:rsidRPr="00A50CB0">
              <w:rPr>
                <w:rFonts w:ascii="Arial" w:hAnsi="Arial" w:cs="Arial"/>
              </w:rPr>
              <w:t>will help by answers some of the most common questions we get about visitation.</w:t>
            </w:r>
          </w:p>
          <w:p w14:paraId="39D9B376" w14:textId="77777777" w:rsidR="007E07C8" w:rsidRPr="00A50CB0" w:rsidRDefault="007E07C8">
            <w:pPr>
              <w:spacing w:after="240" w:line="288" w:lineRule="auto"/>
              <w:rPr>
                <w:rFonts w:ascii="Arial" w:hAnsi="Arial" w:cs="Arial"/>
              </w:rPr>
            </w:pPr>
          </w:p>
          <w:p w14:paraId="79E145FA" w14:textId="43EA3285" w:rsidR="008079D5" w:rsidRPr="00A50CB0" w:rsidRDefault="008079D5" w:rsidP="001E4445">
            <w:pPr>
              <w:pStyle w:val="Heading1"/>
              <w:outlineLvl w:val="0"/>
              <w:rPr>
                <w:rFonts w:ascii="Arial" w:hAnsi="Arial" w:cs="Arial"/>
                <w:color w:val="009B84"/>
                <w:sz w:val="48"/>
                <w:szCs w:val="24"/>
              </w:rPr>
            </w:pPr>
            <w:r w:rsidRPr="00A50CB0">
              <w:rPr>
                <w:rFonts w:ascii="Arial" w:hAnsi="Arial" w:cs="Arial"/>
                <w:color w:val="009B84"/>
                <w:sz w:val="48"/>
                <w:szCs w:val="24"/>
              </w:rPr>
              <w:t>Organization</w:t>
            </w:r>
            <w:r w:rsidR="007E07C8" w:rsidRPr="00A50CB0">
              <w:rPr>
                <w:rFonts w:ascii="Arial" w:hAnsi="Arial" w:cs="Arial"/>
                <w:color w:val="009B84"/>
                <w:sz w:val="48"/>
                <w:szCs w:val="24"/>
              </w:rPr>
              <w:t xml:space="preserve"> Name</w:t>
            </w:r>
          </w:p>
          <w:p w14:paraId="5246845A" w14:textId="77777777" w:rsidR="008079D5" w:rsidRPr="00A50CB0" w:rsidRDefault="008079D5" w:rsidP="008079D5">
            <w:pPr>
              <w:pStyle w:val="Address"/>
              <w:rPr>
                <w:rFonts w:ascii="Arial" w:hAnsi="Arial" w:cs="Arial"/>
              </w:rPr>
            </w:pPr>
          </w:p>
          <w:p w14:paraId="76504656" w14:textId="60DC5BF2" w:rsidR="008079D5" w:rsidRPr="00A50CB0" w:rsidRDefault="00832129" w:rsidP="00832129">
            <w:pPr>
              <w:pStyle w:val="Heading8"/>
              <w:outlineLvl w:val="7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Address</w:t>
            </w:r>
            <w:r w:rsidR="008079D5" w:rsidRPr="00A50CB0">
              <w:rPr>
                <w:rFonts w:ascii="Arial" w:hAnsi="Arial" w:cs="Arial"/>
              </w:rPr>
              <w:t xml:space="preserve">, </w:t>
            </w:r>
            <w:r w:rsidRPr="00A50CB0">
              <w:rPr>
                <w:rFonts w:ascii="Arial" w:hAnsi="Arial" w:cs="Arial"/>
              </w:rPr>
              <w:t>city</w:t>
            </w:r>
          </w:p>
          <w:p w14:paraId="5E33535D" w14:textId="671683E4" w:rsidR="002B4814" w:rsidRPr="00A50CB0" w:rsidRDefault="002B4814" w:rsidP="003F2D38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</w:p>
          <w:p w14:paraId="65CEBE5B" w14:textId="4769A4EA" w:rsidR="007E07C8" w:rsidRPr="00A50CB0" w:rsidRDefault="007E07C8" w:rsidP="003F2D38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</w:p>
          <w:p w14:paraId="3AE88883" w14:textId="05C9EBD3" w:rsidR="007E07C8" w:rsidRPr="00A50CB0" w:rsidRDefault="007E07C8" w:rsidP="003F2D38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</w:p>
          <w:p w14:paraId="2E68B626" w14:textId="77777777" w:rsidR="007E07C8" w:rsidRPr="00A50CB0" w:rsidRDefault="007E07C8" w:rsidP="003F2D38">
            <w:pPr>
              <w:jc w:val="center"/>
              <w:rPr>
                <w:rFonts w:ascii="Arial" w:hAnsi="Arial" w:cs="Arial"/>
                <w:color w:val="808080" w:themeColor="background1" w:themeShade="80"/>
              </w:rPr>
            </w:pPr>
          </w:p>
          <w:p w14:paraId="0D7C3BC9" w14:textId="5043C20A" w:rsidR="008079D5" w:rsidRPr="00A50CB0" w:rsidRDefault="00E223B6" w:rsidP="003F2D38">
            <w:pPr>
              <w:jc w:val="center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  <w:color w:val="808080" w:themeColor="background1" w:themeShade="80"/>
              </w:rPr>
              <w:t>Re</w:t>
            </w:r>
            <w:r w:rsidR="00A43236" w:rsidRPr="00A50CB0">
              <w:rPr>
                <w:rFonts w:ascii="Arial" w:hAnsi="Arial" w:cs="Arial"/>
                <w:color w:val="808080" w:themeColor="background1" w:themeShade="80"/>
              </w:rPr>
              <w:t>leased</w:t>
            </w:r>
            <w:r w:rsidR="003F2D38" w:rsidRPr="00A50CB0">
              <w:rPr>
                <w:rFonts w:ascii="Arial" w:hAnsi="Arial" w:cs="Arial"/>
                <w:color w:val="808080" w:themeColor="background1" w:themeShade="80"/>
              </w:rPr>
              <w:t xml:space="preserve"> </w:t>
            </w:r>
            <w:r w:rsidR="00E0465A" w:rsidRPr="00A50CB0">
              <w:rPr>
                <w:rFonts w:ascii="Arial" w:hAnsi="Arial" w:cs="Arial"/>
                <w:color w:val="808080" w:themeColor="background1" w:themeShade="80"/>
              </w:rPr>
              <w:t>mm/dd/</w:t>
            </w:r>
            <w:proofErr w:type="spellStart"/>
            <w:r w:rsidR="00E0465A" w:rsidRPr="00A50CB0">
              <w:rPr>
                <w:rFonts w:ascii="Arial" w:hAnsi="Arial" w:cs="Arial"/>
                <w:color w:val="808080" w:themeColor="background1" w:themeShade="80"/>
              </w:rPr>
              <w:t>yyyy</w:t>
            </w:r>
            <w:proofErr w:type="spellEnd"/>
          </w:p>
        </w:tc>
      </w:tr>
      <w:tr w:rsidR="002D2D78" w:rsidRPr="00A50CB0" w14:paraId="4BA6FBC3" w14:textId="77777777" w:rsidTr="00D96FE0">
        <w:trPr>
          <w:cantSplit/>
          <w:jc w:val="center"/>
        </w:trPr>
        <w:tc>
          <w:tcPr>
            <w:tcW w:w="5267" w:type="dxa"/>
            <w:tcMar>
              <w:top w:w="216" w:type="dxa"/>
              <w:right w:w="1037" w:type="dxa"/>
            </w:tcMar>
          </w:tcPr>
          <w:p w14:paraId="3CA61590" w14:textId="77777777" w:rsidR="009446BE" w:rsidRPr="00A50CB0" w:rsidRDefault="009446BE" w:rsidP="00F14BA0">
            <w:pPr>
              <w:pStyle w:val="Heading9"/>
              <w:outlineLvl w:val="8"/>
              <w:rPr>
                <w:rFonts w:ascii="Arial" w:hAnsi="Arial" w:cs="Arial"/>
                <w:color w:val="009B84"/>
              </w:rPr>
            </w:pPr>
            <w:r w:rsidRPr="00A50CB0">
              <w:rPr>
                <w:rFonts w:ascii="Arial" w:hAnsi="Arial" w:cs="Arial"/>
                <w:color w:val="009B84"/>
              </w:rPr>
              <w:lastRenderedPageBreak/>
              <w:t>My Visit</w:t>
            </w:r>
          </w:p>
          <w:p w14:paraId="0A735F01" w14:textId="77777777" w:rsidR="009446BE" w:rsidRPr="00A50CB0" w:rsidRDefault="009446BE" w:rsidP="009446BE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My friend or family member moved in while visits were restricted, and I’ve never been inside. Can I set up an orientation or tour?</w:t>
            </w:r>
          </w:p>
          <w:p w14:paraId="07104CF5" w14:textId="054B494B" w:rsidR="009446BE" w:rsidRPr="00A50CB0" w:rsidRDefault="009446BE" w:rsidP="009446BE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17651132" w14:textId="77777777" w:rsidR="009446BE" w:rsidRPr="00A50CB0" w:rsidRDefault="009446BE" w:rsidP="009446BE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Do I need a vaccination to visit? What if I have not been vaccinated?</w:t>
            </w:r>
          </w:p>
          <w:p w14:paraId="1B517BDD" w14:textId="77777777" w:rsidR="009446BE" w:rsidRPr="00A50CB0" w:rsidRDefault="009446BE" w:rsidP="009446BE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200998D1" w14:textId="77777777" w:rsidR="009446BE" w:rsidRPr="00A50CB0" w:rsidRDefault="009446BE" w:rsidP="009446BE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Do I need to wear PPE during my visit? What PPE do I need to wear?</w:t>
            </w:r>
          </w:p>
          <w:p w14:paraId="2B384100" w14:textId="77777777" w:rsidR="009446BE" w:rsidRPr="00A50CB0" w:rsidRDefault="009446BE" w:rsidP="009446BE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282263E2" w14:textId="77777777" w:rsidR="009446BE" w:rsidRPr="00A50CB0" w:rsidRDefault="009446BE" w:rsidP="009446BE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What hand hygiene and social distancing rules do I have to follow?</w:t>
            </w:r>
          </w:p>
          <w:p w14:paraId="4A5EA87F" w14:textId="5E008778" w:rsidR="009446BE" w:rsidRPr="00A50CB0" w:rsidRDefault="009446BE" w:rsidP="009446BE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5559FFFA" w14:textId="77777777" w:rsidR="003B0A6E" w:rsidRPr="00A50CB0" w:rsidRDefault="003B0A6E" w:rsidP="009446BE">
            <w:pPr>
              <w:pStyle w:val="Heading5"/>
              <w:outlineLvl w:val="4"/>
              <w:rPr>
                <w:rFonts w:ascii="Arial" w:hAnsi="Arial" w:cs="Arial"/>
              </w:rPr>
            </w:pPr>
          </w:p>
          <w:p w14:paraId="30064C5D" w14:textId="11DC51CD" w:rsidR="009446BE" w:rsidRPr="00A50CB0" w:rsidRDefault="009446BE" w:rsidP="009446BE">
            <w:pPr>
              <w:pStyle w:val="Heading5"/>
              <w:outlineLvl w:val="4"/>
              <w:rPr>
                <w:rFonts w:ascii="Arial" w:hAnsi="Arial" w:cs="Arial"/>
              </w:rPr>
            </w:pPr>
          </w:p>
        </w:tc>
        <w:tc>
          <w:tcPr>
            <w:tcW w:w="5267" w:type="dxa"/>
            <w:tcMar>
              <w:top w:w="216" w:type="dxa"/>
              <w:right w:w="1037" w:type="dxa"/>
            </w:tcMar>
          </w:tcPr>
          <w:p w14:paraId="20098C77" w14:textId="02006CE9" w:rsidR="002D2D78" w:rsidRPr="00A50CB0" w:rsidRDefault="009446BE" w:rsidP="004F1964">
            <w:pPr>
              <w:pStyle w:val="Heading9"/>
              <w:outlineLvl w:val="8"/>
              <w:rPr>
                <w:rFonts w:ascii="Arial" w:hAnsi="Arial" w:cs="Arial"/>
                <w:color w:val="009B84"/>
              </w:rPr>
            </w:pPr>
            <w:r w:rsidRPr="00A50CB0">
              <w:rPr>
                <w:rFonts w:ascii="Arial" w:hAnsi="Arial" w:cs="Arial"/>
                <w:color w:val="009B84"/>
              </w:rPr>
              <w:t>my</w:t>
            </w:r>
            <w:r w:rsidR="000A28CC" w:rsidRPr="00A50CB0">
              <w:rPr>
                <w:rFonts w:ascii="Arial" w:hAnsi="Arial" w:cs="Arial"/>
                <w:color w:val="009B84"/>
              </w:rPr>
              <w:t xml:space="preserve"> visit</w:t>
            </w:r>
          </w:p>
          <w:p w14:paraId="6757A058" w14:textId="77777777" w:rsidR="009446BE" w:rsidRPr="00A50CB0" w:rsidRDefault="009446BE" w:rsidP="009446BE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How long can I visit for? How often can I visit?</w:t>
            </w:r>
          </w:p>
          <w:p w14:paraId="27AF32F3" w14:textId="77777777" w:rsidR="009446BE" w:rsidRPr="00A50CB0" w:rsidRDefault="009446BE" w:rsidP="009446BE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07426C19" w14:textId="77777777" w:rsidR="009446BE" w:rsidRPr="00A50CB0" w:rsidRDefault="009446BE" w:rsidP="009446BE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How many people can visit at the same time?</w:t>
            </w:r>
          </w:p>
          <w:p w14:paraId="1A39AA11" w14:textId="77777777" w:rsidR="009446BE" w:rsidRPr="00A50CB0" w:rsidRDefault="009446BE" w:rsidP="009446BE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4ECDE80B" w14:textId="77777777" w:rsidR="00487166" w:rsidRPr="00A50CB0" w:rsidRDefault="00487166" w:rsidP="00487166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Where will our visit take place? Can we visit in my friend or family member’s room?</w:t>
            </w:r>
          </w:p>
          <w:p w14:paraId="4C4BCB35" w14:textId="77777777" w:rsidR="00487166" w:rsidRPr="00A50CB0" w:rsidRDefault="00487166" w:rsidP="00487166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12BF8899" w14:textId="77777777" w:rsidR="00487166" w:rsidRPr="00A50CB0" w:rsidRDefault="00487166" w:rsidP="00487166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Can I touch or hug my friend or family member?</w:t>
            </w:r>
          </w:p>
          <w:p w14:paraId="58E80EFA" w14:textId="77777777" w:rsidR="00487166" w:rsidRPr="00A50CB0" w:rsidRDefault="00487166" w:rsidP="00487166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59936BE7" w14:textId="77777777" w:rsidR="00487166" w:rsidRPr="00A50CB0" w:rsidRDefault="00487166" w:rsidP="00487166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Can I help provide care to my friend or family member?</w:t>
            </w:r>
          </w:p>
          <w:p w14:paraId="079F6A04" w14:textId="77777777" w:rsidR="00487166" w:rsidRPr="00A50CB0" w:rsidRDefault="00487166" w:rsidP="00487166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09B2E0EA" w14:textId="77777777" w:rsidR="00487166" w:rsidRPr="00A50CB0" w:rsidRDefault="00487166" w:rsidP="00487166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Can I take my friend or family member for a walk? Can we go outside or off the grounds?</w:t>
            </w:r>
          </w:p>
          <w:p w14:paraId="0BE92069" w14:textId="77777777" w:rsidR="00AB72B1" w:rsidRPr="00A50CB0" w:rsidRDefault="00487166" w:rsidP="00AB72B1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09AF3C54" w14:textId="54423B48" w:rsidR="003B0A6E" w:rsidRPr="00A50CB0" w:rsidRDefault="003B0A6E" w:rsidP="00AB72B1">
            <w:pPr>
              <w:pStyle w:val="Heading5"/>
              <w:outlineLvl w:val="4"/>
              <w:rPr>
                <w:rFonts w:ascii="Arial" w:hAnsi="Arial" w:cs="Arial"/>
              </w:rPr>
            </w:pPr>
          </w:p>
        </w:tc>
        <w:tc>
          <w:tcPr>
            <w:tcW w:w="4235" w:type="dxa"/>
            <w:tcMar>
              <w:top w:w="216" w:type="dxa"/>
            </w:tcMar>
          </w:tcPr>
          <w:p w14:paraId="20B0076E" w14:textId="1E1CFB34" w:rsidR="0097209A" w:rsidRPr="00A50CB0" w:rsidRDefault="000A28CC" w:rsidP="00F14BA0">
            <w:pPr>
              <w:pStyle w:val="Heading9"/>
              <w:outlineLvl w:val="8"/>
              <w:rPr>
                <w:rFonts w:ascii="Arial" w:hAnsi="Arial" w:cs="Arial"/>
                <w:color w:val="009B84"/>
              </w:rPr>
            </w:pPr>
            <w:r w:rsidRPr="00A50CB0">
              <w:rPr>
                <w:rFonts w:ascii="Arial" w:hAnsi="Arial" w:cs="Arial"/>
                <w:color w:val="009B84"/>
              </w:rPr>
              <w:t xml:space="preserve">my </w:t>
            </w:r>
            <w:r w:rsidR="0097209A" w:rsidRPr="00A50CB0">
              <w:rPr>
                <w:rFonts w:ascii="Arial" w:hAnsi="Arial" w:cs="Arial"/>
                <w:color w:val="009B84"/>
              </w:rPr>
              <w:t>visit</w:t>
            </w:r>
          </w:p>
          <w:p w14:paraId="594EE264" w14:textId="77777777" w:rsidR="00E301AD" w:rsidRPr="00A50CB0" w:rsidRDefault="00E301AD" w:rsidP="00E301AD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 xml:space="preserve">Can I take my friend or family member home for a few hours? </w:t>
            </w:r>
          </w:p>
          <w:p w14:paraId="424FFDBB" w14:textId="77777777" w:rsidR="00E301AD" w:rsidRPr="00A50CB0" w:rsidRDefault="00E301AD" w:rsidP="00E301AD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11C5BBE3" w14:textId="0BD96FDA" w:rsidR="00E301AD" w:rsidRPr="00A50CB0" w:rsidRDefault="00E301AD" w:rsidP="00E301AD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Can I bring my pet when I visit?</w:t>
            </w:r>
          </w:p>
          <w:p w14:paraId="69C5BBD8" w14:textId="77777777" w:rsidR="00E301AD" w:rsidRPr="00A50CB0" w:rsidRDefault="00E301AD" w:rsidP="00E301AD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7FC5F7E6" w14:textId="6DFF18CE" w:rsidR="0097209A" w:rsidRPr="00A50CB0" w:rsidRDefault="0097209A" w:rsidP="0097209A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 xml:space="preserve">Can I bring </w:t>
            </w:r>
            <w:r w:rsidR="0003600D" w:rsidRPr="00A50CB0">
              <w:rPr>
                <w:rFonts w:ascii="Arial" w:hAnsi="Arial" w:cs="Arial"/>
                <w:color w:val="7FBA00"/>
              </w:rPr>
              <w:t xml:space="preserve">gifts or </w:t>
            </w:r>
            <w:r w:rsidRPr="00A50CB0">
              <w:rPr>
                <w:rFonts w:ascii="Arial" w:hAnsi="Arial" w:cs="Arial"/>
                <w:color w:val="7FBA00"/>
              </w:rPr>
              <w:t xml:space="preserve">treats for my friend or family member? </w:t>
            </w:r>
            <w:r w:rsidR="00A73F0C" w:rsidRPr="00A50CB0">
              <w:rPr>
                <w:rFonts w:ascii="Arial" w:hAnsi="Arial" w:cs="Arial"/>
                <w:color w:val="7FBA00"/>
              </w:rPr>
              <w:t>May I</w:t>
            </w:r>
            <w:r w:rsidRPr="00A50CB0">
              <w:rPr>
                <w:rFonts w:ascii="Arial" w:hAnsi="Arial" w:cs="Arial"/>
                <w:color w:val="7FBA00"/>
              </w:rPr>
              <w:t xml:space="preserve"> hand it to them directly?</w:t>
            </w:r>
          </w:p>
          <w:p w14:paraId="51C70BF0" w14:textId="77777777" w:rsidR="0097209A" w:rsidRPr="00A50CB0" w:rsidRDefault="00532B6A" w:rsidP="00E301AD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5C21DDE3" w14:textId="77777777" w:rsidR="00A32D7A" w:rsidRPr="00A50CB0" w:rsidRDefault="00A32D7A" w:rsidP="00A32D7A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Who can I talk to about my friend or family member’s cognitive or physical condition?</w:t>
            </w:r>
          </w:p>
          <w:p w14:paraId="1A4A364B" w14:textId="77777777" w:rsidR="00A32D7A" w:rsidRPr="00A50CB0" w:rsidRDefault="00A32D7A" w:rsidP="00A32D7A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2C119325" w14:textId="77777777" w:rsidR="00A32D7A" w:rsidRPr="00A50CB0" w:rsidRDefault="00A32D7A" w:rsidP="00A32D7A">
            <w:pPr>
              <w:pStyle w:val="Heading4"/>
              <w:outlineLvl w:val="3"/>
              <w:rPr>
                <w:rFonts w:ascii="Arial" w:hAnsi="Arial" w:cs="Arial"/>
                <w:color w:val="7FBA00"/>
              </w:rPr>
            </w:pPr>
            <w:r w:rsidRPr="00A50CB0">
              <w:rPr>
                <w:rFonts w:ascii="Arial" w:hAnsi="Arial" w:cs="Arial"/>
                <w:color w:val="7FBA00"/>
              </w:rPr>
              <w:t>Who can I talk to if I have questions about visitation parameters?</w:t>
            </w:r>
          </w:p>
          <w:p w14:paraId="3946B940" w14:textId="098D1B2A" w:rsidR="00A32D7A" w:rsidRPr="00A50CB0" w:rsidRDefault="00A32D7A" w:rsidP="00A32D7A">
            <w:pPr>
              <w:pStyle w:val="Heading5"/>
              <w:outlineLvl w:val="4"/>
              <w:rPr>
                <w:rFonts w:ascii="Arial" w:hAnsi="Arial" w:cs="Arial"/>
              </w:rPr>
            </w:pPr>
            <w:r w:rsidRPr="00A50CB0">
              <w:rPr>
                <w:rFonts w:ascii="Arial" w:hAnsi="Arial" w:cs="Arial"/>
              </w:rPr>
              <w:t>Type your response to the question above. Write from the perspective of the organization and position your answer in a positive light while remaining truthful.</w:t>
            </w:r>
          </w:p>
          <w:p w14:paraId="0557C485" w14:textId="77777777" w:rsidR="003B0A6E" w:rsidRPr="00A50CB0" w:rsidRDefault="003B0A6E" w:rsidP="00A32D7A">
            <w:pPr>
              <w:pStyle w:val="Heading5"/>
              <w:outlineLvl w:val="4"/>
              <w:rPr>
                <w:rFonts w:ascii="Arial" w:hAnsi="Arial" w:cs="Arial"/>
              </w:rPr>
            </w:pPr>
          </w:p>
          <w:p w14:paraId="27F06031" w14:textId="22953961" w:rsidR="00A32D7A" w:rsidRPr="00A50CB0" w:rsidRDefault="00A32D7A" w:rsidP="00E301AD">
            <w:pPr>
              <w:pStyle w:val="Heading5"/>
              <w:outlineLvl w:val="4"/>
              <w:rPr>
                <w:rFonts w:ascii="Arial" w:hAnsi="Arial" w:cs="Arial"/>
              </w:rPr>
            </w:pPr>
          </w:p>
        </w:tc>
      </w:tr>
    </w:tbl>
    <w:p w14:paraId="4D9B352C" w14:textId="424AE3DD" w:rsidR="002013F8" w:rsidRDefault="002013F8" w:rsidP="00D96FE0">
      <w:pPr>
        <w:pStyle w:val="Nospacingsmall"/>
      </w:pPr>
    </w:p>
    <w:sectPr w:rsidR="002013F8" w:rsidSect="00C961DE">
      <w:pgSz w:w="15840" w:h="12240" w:orient="landscape" w:code="1"/>
      <w:pgMar w:top="432" w:right="518" w:bottom="432" w:left="5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5209C" w14:textId="77777777" w:rsidR="00712943" w:rsidRDefault="00712943" w:rsidP="00A45B8F">
      <w:pPr>
        <w:spacing w:after="0" w:line="240" w:lineRule="auto"/>
      </w:pPr>
      <w:r>
        <w:separator/>
      </w:r>
    </w:p>
  </w:endnote>
  <w:endnote w:type="continuationSeparator" w:id="0">
    <w:p w14:paraId="697DB1BB" w14:textId="77777777" w:rsidR="00712943" w:rsidRDefault="00712943" w:rsidP="00A45B8F">
      <w:pPr>
        <w:spacing w:after="0" w:line="240" w:lineRule="auto"/>
      </w:pPr>
      <w:r>
        <w:continuationSeparator/>
      </w:r>
    </w:p>
  </w:endnote>
  <w:endnote w:type="continuationNotice" w:id="1">
    <w:p w14:paraId="3CE426C7" w14:textId="77777777" w:rsidR="00712943" w:rsidRDefault="007129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506AA" w14:textId="77777777" w:rsidR="00712943" w:rsidRDefault="00712943" w:rsidP="00A45B8F">
      <w:pPr>
        <w:spacing w:after="0" w:line="240" w:lineRule="auto"/>
      </w:pPr>
      <w:r>
        <w:separator/>
      </w:r>
    </w:p>
  </w:footnote>
  <w:footnote w:type="continuationSeparator" w:id="0">
    <w:p w14:paraId="740BD21B" w14:textId="77777777" w:rsidR="00712943" w:rsidRDefault="00712943" w:rsidP="00A45B8F">
      <w:pPr>
        <w:spacing w:after="0" w:line="240" w:lineRule="auto"/>
      </w:pPr>
      <w:r>
        <w:continuationSeparator/>
      </w:r>
    </w:p>
  </w:footnote>
  <w:footnote w:type="continuationNotice" w:id="1">
    <w:p w14:paraId="7E2A5951" w14:textId="77777777" w:rsidR="00712943" w:rsidRDefault="0071294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84683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807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305C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201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669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D0C8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2CBF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A8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941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CEA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1E2F4A"/>
    <w:multiLevelType w:val="hybridMultilevel"/>
    <w:tmpl w:val="1406AAD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sDQzMDe2NLQwNDNT0lEKTi0uzszPAymwrAUAH1/87iwAAAA="/>
  </w:docVars>
  <w:rsids>
    <w:rsidRoot w:val="002E0ED3"/>
    <w:rsid w:val="000064D5"/>
    <w:rsid w:val="000115A5"/>
    <w:rsid w:val="00014D16"/>
    <w:rsid w:val="00026438"/>
    <w:rsid w:val="0003600D"/>
    <w:rsid w:val="000509B4"/>
    <w:rsid w:val="00052F2E"/>
    <w:rsid w:val="00060483"/>
    <w:rsid w:val="000824FD"/>
    <w:rsid w:val="000A28CC"/>
    <w:rsid w:val="000B3ECD"/>
    <w:rsid w:val="000C3A20"/>
    <w:rsid w:val="000C4C6E"/>
    <w:rsid w:val="000C544D"/>
    <w:rsid w:val="000D48DD"/>
    <w:rsid w:val="00120A76"/>
    <w:rsid w:val="0013406D"/>
    <w:rsid w:val="00163DEC"/>
    <w:rsid w:val="00165C7B"/>
    <w:rsid w:val="00173844"/>
    <w:rsid w:val="00190DD3"/>
    <w:rsid w:val="00191D6C"/>
    <w:rsid w:val="00193507"/>
    <w:rsid w:val="001C209C"/>
    <w:rsid w:val="001D1916"/>
    <w:rsid w:val="001D5ADE"/>
    <w:rsid w:val="001E3EDF"/>
    <w:rsid w:val="001E4445"/>
    <w:rsid w:val="002013F8"/>
    <w:rsid w:val="00207753"/>
    <w:rsid w:val="002154DF"/>
    <w:rsid w:val="0023729C"/>
    <w:rsid w:val="002503C0"/>
    <w:rsid w:val="00257896"/>
    <w:rsid w:val="00290E5C"/>
    <w:rsid w:val="00294F87"/>
    <w:rsid w:val="00296112"/>
    <w:rsid w:val="002B4814"/>
    <w:rsid w:val="002C1D78"/>
    <w:rsid w:val="002C4EAF"/>
    <w:rsid w:val="002D2D78"/>
    <w:rsid w:val="002E0ED3"/>
    <w:rsid w:val="002F32A9"/>
    <w:rsid w:val="0030686A"/>
    <w:rsid w:val="00363EF7"/>
    <w:rsid w:val="003833E1"/>
    <w:rsid w:val="00396D69"/>
    <w:rsid w:val="003A5A48"/>
    <w:rsid w:val="003B0A6E"/>
    <w:rsid w:val="003D0C09"/>
    <w:rsid w:val="003D4631"/>
    <w:rsid w:val="003F2D38"/>
    <w:rsid w:val="003F470C"/>
    <w:rsid w:val="004013F2"/>
    <w:rsid w:val="004062AC"/>
    <w:rsid w:val="004169CE"/>
    <w:rsid w:val="004312A6"/>
    <w:rsid w:val="004409A1"/>
    <w:rsid w:val="00462553"/>
    <w:rsid w:val="004853AF"/>
    <w:rsid w:val="004857C1"/>
    <w:rsid w:val="004866DC"/>
    <w:rsid w:val="00487166"/>
    <w:rsid w:val="004A79A6"/>
    <w:rsid w:val="004B490C"/>
    <w:rsid w:val="004D1BDD"/>
    <w:rsid w:val="004D226C"/>
    <w:rsid w:val="004E6806"/>
    <w:rsid w:val="004F1964"/>
    <w:rsid w:val="0051395B"/>
    <w:rsid w:val="00532B6A"/>
    <w:rsid w:val="005809FA"/>
    <w:rsid w:val="005D2757"/>
    <w:rsid w:val="0061230C"/>
    <w:rsid w:val="006826C7"/>
    <w:rsid w:val="006A19CA"/>
    <w:rsid w:val="006B45E9"/>
    <w:rsid w:val="006B7FA2"/>
    <w:rsid w:val="006C2DE6"/>
    <w:rsid w:val="006C3E20"/>
    <w:rsid w:val="0071088E"/>
    <w:rsid w:val="00712943"/>
    <w:rsid w:val="00720A98"/>
    <w:rsid w:val="00754A3B"/>
    <w:rsid w:val="00770876"/>
    <w:rsid w:val="007B225A"/>
    <w:rsid w:val="007E07C8"/>
    <w:rsid w:val="008027F5"/>
    <w:rsid w:val="008079D5"/>
    <w:rsid w:val="0081137F"/>
    <w:rsid w:val="00813006"/>
    <w:rsid w:val="008220F7"/>
    <w:rsid w:val="00832129"/>
    <w:rsid w:val="00834728"/>
    <w:rsid w:val="008408F3"/>
    <w:rsid w:val="00853583"/>
    <w:rsid w:val="00863822"/>
    <w:rsid w:val="008C723A"/>
    <w:rsid w:val="008E78CB"/>
    <w:rsid w:val="008F1A71"/>
    <w:rsid w:val="008F502C"/>
    <w:rsid w:val="008F5F4C"/>
    <w:rsid w:val="008F6FE5"/>
    <w:rsid w:val="009446BE"/>
    <w:rsid w:val="009472E0"/>
    <w:rsid w:val="00953477"/>
    <w:rsid w:val="0097209A"/>
    <w:rsid w:val="009871F5"/>
    <w:rsid w:val="009A7320"/>
    <w:rsid w:val="009B6F12"/>
    <w:rsid w:val="009D54DB"/>
    <w:rsid w:val="009F50AF"/>
    <w:rsid w:val="00A10D05"/>
    <w:rsid w:val="00A15FC5"/>
    <w:rsid w:val="00A165AC"/>
    <w:rsid w:val="00A22DB9"/>
    <w:rsid w:val="00A23BED"/>
    <w:rsid w:val="00A32D7A"/>
    <w:rsid w:val="00A36210"/>
    <w:rsid w:val="00A43236"/>
    <w:rsid w:val="00A45B8F"/>
    <w:rsid w:val="00A50CB0"/>
    <w:rsid w:val="00A51DEB"/>
    <w:rsid w:val="00A628DD"/>
    <w:rsid w:val="00A66B5B"/>
    <w:rsid w:val="00A73F0C"/>
    <w:rsid w:val="00A77960"/>
    <w:rsid w:val="00A84AE8"/>
    <w:rsid w:val="00AB031A"/>
    <w:rsid w:val="00AB72B1"/>
    <w:rsid w:val="00AD0C17"/>
    <w:rsid w:val="00AD40E8"/>
    <w:rsid w:val="00AF5E8D"/>
    <w:rsid w:val="00B06B5F"/>
    <w:rsid w:val="00B209C9"/>
    <w:rsid w:val="00B43737"/>
    <w:rsid w:val="00B47DDA"/>
    <w:rsid w:val="00B6251E"/>
    <w:rsid w:val="00B72F52"/>
    <w:rsid w:val="00B950FB"/>
    <w:rsid w:val="00BA69C0"/>
    <w:rsid w:val="00BB0677"/>
    <w:rsid w:val="00BD2058"/>
    <w:rsid w:val="00BE228B"/>
    <w:rsid w:val="00C044B5"/>
    <w:rsid w:val="00C1051C"/>
    <w:rsid w:val="00C719B8"/>
    <w:rsid w:val="00C72D95"/>
    <w:rsid w:val="00C85D84"/>
    <w:rsid w:val="00C961DE"/>
    <w:rsid w:val="00C9725F"/>
    <w:rsid w:val="00CA587A"/>
    <w:rsid w:val="00CC3988"/>
    <w:rsid w:val="00CC48DE"/>
    <w:rsid w:val="00CD2A50"/>
    <w:rsid w:val="00CE724F"/>
    <w:rsid w:val="00CE7CA3"/>
    <w:rsid w:val="00CE7DC1"/>
    <w:rsid w:val="00CF6341"/>
    <w:rsid w:val="00D11E78"/>
    <w:rsid w:val="00D26D6C"/>
    <w:rsid w:val="00D44F64"/>
    <w:rsid w:val="00D556C3"/>
    <w:rsid w:val="00D564E2"/>
    <w:rsid w:val="00D664AE"/>
    <w:rsid w:val="00D759A4"/>
    <w:rsid w:val="00D90854"/>
    <w:rsid w:val="00D937DC"/>
    <w:rsid w:val="00D96FE0"/>
    <w:rsid w:val="00DA69E8"/>
    <w:rsid w:val="00DC2DD1"/>
    <w:rsid w:val="00DC3EC4"/>
    <w:rsid w:val="00DC525A"/>
    <w:rsid w:val="00DE56CB"/>
    <w:rsid w:val="00DF7F19"/>
    <w:rsid w:val="00E0465A"/>
    <w:rsid w:val="00E14FA1"/>
    <w:rsid w:val="00E223B6"/>
    <w:rsid w:val="00E2601F"/>
    <w:rsid w:val="00E301AD"/>
    <w:rsid w:val="00E4156D"/>
    <w:rsid w:val="00E66A47"/>
    <w:rsid w:val="00E76020"/>
    <w:rsid w:val="00E814A2"/>
    <w:rsid w:val="00E8512F"/>
    <w:rsid w:val="00EA6E00"/>
    <w:rsid w:val="00F04975"/>
    <w:rsid w:val="00F14BA0"/>
    <w:rsid w:val="00F214A2"/>
    <w:rsid w:val="00F4344F"/>
    <w:rsid w:val="00F4789A"/>
    <w:rsid w:val="00F64DF6"/>
    <w:rsid w:val="00F93259"/>
    <w:rsid w:val="00FA70E1"/>
    <w:rsid w:val="00FB021D"/>
    <w:rsid w:val="00FB20AD"/>
    <w:rsid w:val="00FB6406"/>
    <w:rsid w:val="00FC683E"/>
    <w:rsid w:val="00FF16B1"/>
    <w:rsid w:val="500F0175"/>
    <w:rsid w:val="779E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49D5A2"/>
  <w15:chartTrackingRefBased/>
  <w15:docId w15:val="{ABE343AA-EAD8-4A3F-A581-6FEDF20A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01F"/>
  </w:style>
  <w:style w:type="paragraph" w:styleId="Heading1">
    <w:name w:val="heading 1"/>
    <w:basedOn w:val="Normal"/>
    <w:link w:val="Heading1Char"/>
    <w:uiPriority w:val="2"/>
    <w:qFormat/>
    <w:rsid w:val="005809FA"/>
    <w:pPr>
      <w:keepNext/>
      <w:keepLines/>
      <w:spacing w:before="240" w:line="240" w:lineRule="auto"/>
      <w:jc w:val="center"/>
      <w:outlineLvl w:val="0"/>
    </w:pPr>
    <w:rPr>
      <w:rFonts w:ascii="Gill Sans Nova" w:eastAsiaTheme="majorEastAsia" w:hAnsi="Gill Sans Nova" w:cstheme="majorBidi"/>
      <w:color w:val="E0244B" w:themeColor="accent1"/>
      <w:sz w:val="56"/>
      <w:szCs w:val="32"/>
    </w:rPr>
  </w:style>
  <w:style w:type="paragraph" w:styleId="Heading2">
    <w:name w:val="heading 2"/>
    <w:basedOn w:val="Normal"/>
    <w:link w:val="Heading2Char"/>
    <w:uiPriority w:val="2"/>
    <w:unhideWhenUsed/>
    <w:qFormat/>
    <w:rsid w:val="005809FA"/>
    <w:pPr>
      <w:keepNext/>
      <w:keepLines/>
      <w:spacing w:before="80" w:after="40" w:line="240" w:lineRule="auto"/>
      <w:ind w:left="144"/>
      <w:outlineLvl w:val="1"/>
    </w:pPr>
    <w:rPr>
      <w:rFonts w:ascii="Gill Sans Nova" w:eastAsiaTheme="majorEastAsia" w:hAnsi="Gill Sans Nova" w:cstheme="majorBidi"/>
      <w:caps/>
      <w:color w:val="E0244B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2"/>
    <w:unhideWhenUsed/>
    <w:qFormat/>
    <w:rsid w:val="001E3EDF"/>
    <w:pPr>
      <w:keepNext/>
      <w:keepLines/>
      <w:spacing w:before="120" w:after="3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2E3343" w:themeColor="text1"/>
      <w:sz w:val="44"/>
      <w:szCs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169CE"/>
    <w:pPr>
      <w:keepNext/>
      <w:keepLines/>
      <w:spacing w:before="120" w:after="0" w:line="240" w:lineRule="auto"/>
      <w:ind w:left="144"/>
      <w:outlineLvl w:val="3"/>
    </w:pPr>
    <w:rPr>
      <w:rFonts w:eastAsiaTheme="majorEastAsia" w:cstheme="majorBidi"/>
      <w:b/>
      <w:iCs/>
      <w:color w:val="0074B5" w:themeColor="accent6"/>
      <w:sz w:val="19"/>
    </w:rPr>
  </w:style>
  <w:style w:type="paragraph" w:styleId="Heading5">
    <w:name w:val="heading 5"/>
    <w:basedOn w:val="Normal"/>
    <w:link w:val="Heading5Char"/>
    <w:uiPriority w:val="2"/>
    <w:unhideWhenUsed/>
    <w:qFormat/>
    <w:rsid w:val="004169CE"/>
    <w:pPr>
      <w:keepNext/>
      <w:keepLines/>
      <w:spacing w:after="0" w:line="240" w:lineRule="auto"/>
      <w:ind w:left="144"/>
      <w:outlineLvl w:val="4"/>
    </w:pPr>
    <w:rPr>
      <w:rFonts w:asciiTheme="majorHAnsi" w:eastAsiaTheme="majorEastAsia" w:hAnsiTheme="majorHAnsi" w:cstheme="majorBidi"/>
      <w:sz w:val="19"/>
    </w:rPr>
  </w:style>
  <w:style w:type="paragraph" w:styleId="Heading6">
    <w:name w:val="heading 6"/>
    <w:basedOn w:val="Normal"/>
    <w:link w:val="Heading6Char"/>
    <w:uiPriority w:val="2"/>
    <w:unhideWhenUsed/>
    <w:qFormat/>
    <w:rsid w:val="00052F2E"/>
    <w:pPr>
      <w:keepNext/>
      <w:keepLines/>
      <w:spacing w:after="0" w:line="240" w:lineRule="auto"/>
      <w:jc w:val="right"/>
      <w:outlineLvl w:val="5"/>
    </w:pPr>
    <w:rPr>
      <w:rFonts w:ascii="Gill Sans Nova" w:eastAsiaTheme="majorEastAsia" w:hAnsi="Gill Sans Nova" w:cstheme="majorBidi"/>
      <w:sz w:val="24"/>
    </w:rPr>
  </w:style>
  <w:style w:type="paragraph" w:styleId="Heading7">
    <w:name w:val="heading 7"/>
    <w:basedOn w:val="Normal"/>
    <w:link w:val="Heading7Char"/>
    <w:uiPriority w:val="2"/>
    <w:unhideWhenUsed/>
    <w:qFormat/>
    <w:rsid w:val="00F64DF6"/>
    <w:pPr>
      <w:keepNext/>
      <w:keepLines/>
      <w:pBdr>
        <w:bottom w:val="single" w:sz="4" w:space="4" w:color="AA1836" w:themeColor="accent1" w:themeShade="BF"/>
      </w:pBdr>
      <w:spacing w:after="60" w:line="240" w:lineRule="auto"/>
      <w:jc w:val="center"/>
      <w:outlineLvl w:val="6"/>
    </w:pPr>
    <w:rPr>
      <w:rFonts w:ascii="Gill Sans Nova" w:eastAsiaTheme="majorEastAsia" w:hAnsi="Gill Sans Nova" w:cstheme="majorBidi"/>
      <w:iCs/>
      <w:caps/>
    </w:rPr>
  </w:style>
  <w:style w:type="paragraph" w:styleId="Heading8">
    <w:name w:val="heading 8"/>
    <w:basedOn w:val="Normal"/>
    <w:link w:val="Heading8Char"/>
    <w:uiPriority w:val="2"/>
    <w:unhideWhenUsed/>
    <w:qFormat/>
    <w:rsid w:val="00832129"/>
    <w:pPr>
      <w:keepNext/>
      <w:keepLines/>
      <w:spacing w:after="120" w:line="240" w:lineRule="auto"/>
      <w:jc w:val="center"/>
      <w:outlineLvl w:val="7"/>
    </w:pPr>
    <w:rPr>
      <w:rFonts w:asciiTheme="majorHAnsi" w:eastAsiaTheme="majorEastAsia" w:hAnsiTheme="majorHAnsi" w:cstheme="majorBidi"/>
      <w:caps/>
      <w:szCs w:val="21"/>
    </w:rPr>
  </w:style>
  <w:style w:type="paragraph" w:styleId="Heading9">
    <w:name w:val="heading 9"/>
    <w:basedOn w:val="Normal"/>
    <w:link w:val="Heading9Char"/>
    <w:uiPriority w:val="2"/>
    <w:unhideWhenUsed/>
    <w:qFormat/>
    <w:rsid w:val="00F14BA0"/>
    <w:pPr>
      <w:keepNext/>
      <w:keepLines/>
      <w:pBdr>
        <w:bottom w:val="single" w:sz="4" w:space="4" w:color="808080" w:themeColor="background1" w:themeShade="80"/>
      </w:pBdr>
      <w:spacing w:after="120" w:line="240" w:lineRule="auto"/>
      <w:ind w:firstLine="144"/>
      <w:jc w:val="center"/>
      <w:outlineLvl w:val="8"/>
    </w:pPr>
    <w:rPr>
      <w:rFonts w:ascii="Gill Sans Nova" w:eastAsiaTheme="majorEastAsia" w:hAnsi="Gill Sans Nova" w:cstheme="majorBidi"/>
      <w:iCs/>
      <w:caps/>
      <w:color w:val="E0244B" w:themeColor="accent1"/>
      <w:sz w:val="3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601F"/>
    <w:rPr>
      <w:b/>
      <w:bCs/>
      <w:caps w:val="0"/>
      <w:smallCaps/>
      <w:color w:val="AA1836" w:themeColor="accent1" w:themeShade="BF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small">
    <w:name w:val="No spacing small"/>
    <w:basedOn w:val="Normal"/>
    <w:uiPriority w:val="38"/>
    <w:qFormat/>
    <w:pPr>
      <w:spacing w:after="0" w:line="240" w:lineRule="auto"/>
    </w:pPr>
    <w:rPr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1E3EDF"/>
    <w:rPr>
      <w:rFonts w:asciiTheme="majorHAnsi" w:eastAsiaTheme="majorEastAsia" w:hAnsiTheme="majorHAnsi" w:cstheme="majorBidi"/>
      <w:caps/>
      <w:color w:val="2E3343" w:themeColor="text1"/>
      <w:sz w:val="44"/>
      <w:szCs w:val="24"/>
    </w:rPr>
  </w:style>
  <w:style w:type="paragraph" w:styleId="Title">
    <w:name w:val="Title"/>
    <w:basedOn w:val="Normal"/>
    <w:link w:val="TitleChar"/>
    <w:uiPriority w:val="3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AA1836" w:themeColor="accent1" w:themeShade="BF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0C3A20"/>
    <w:rPr>
      <w:rFonts w:asciiTheme="majorHAnsi" w:eastAsiaTheme="majorEastAsia" w:hAnsiTheme="majorHAnsi" w:cstheme="majorBidi"/>
      <w:color w:val="AA1836" w:themeColor="accent1" w:themeShade="BF"/>
      <w:kern w:val="28"/>
      <w:sz w:val="84"/>
      <w:szCs w:val="56"/>
    </w:rPr>
  </w:style>
  <w:style w:type="paragraph" w:styleId="Subtitle">
    <w:name w:val="Subtitle"/>
    <w:basedOn w:val="Normal"/>
    <w:link w:val="SubtitleChar"/>
    <w:uiPriority w:val="6"/>
    <w:qFormat/>
    <w:pPr>
      <w:numPr>
        <w:ilvl w:val="1"/>
      </w:numPr>
      <w:spacing w:after="60" w:line="240" w:lineRule="auto"/>
      <w:contextualSpacing/>
      <w:jc w:val="center"/>
    </w:pPr>
    <w:rPr>
      <w:color w:val="AA1836" w:themeColor="accent1" w:themeShade="BF"/>
      <w:sz w:val="64"/>
    </w:rPr>
  </w:style>
  <w:style w:type="character" w:customStyle="1" w:styleId="SubtitleChar">
    <w:name w:val="Subtitle Char"/>
    <w:basedOn w:val="DefaultParagraphFont"/>
    <w:link w:val="Subtitle"/>
    <w:uiPriority w:val="6"/>
    <w:rsid w:val="000C3A20"/>
    <w:rPr>
      <w:color w:val="AA1836" w:themeColor="accent1" w:themeShade="BF"/>
      <w:sz w:val="64"/>
    </w:rPr>
  </w:style>
  <w:style w:type="character" w:customStyle="1" w:styleId="Heading1Char">
    <w:name w:val="Heading 1 Char"/>
    <w:basedOn w:val="DefaultParagraphFont"/>
    <w:link w:val="Heading1"/>
    <w:uiPriority w:val="2"/>
    <w:rsid w:val="005809FA"/>
    <w:rPr>
      <w:rFonts w:ascii="Gill Sans Nova" w:eastAsiaTheme="majorEastAsia" w:hAnsi="Gill Sans Nova" w:cstheme="majorBidi"/>
      <w:color w:val="E0244B" w:themeColor="accent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5809FA"/>
    <w:rPr>
      <w:rFonts w:ascii="Gill Sans Nova" w:eastAsiaTheme="majorEastAsia" w:hAnsi="Gill Sans Nova" w:cstheme="majorBidi"/>
      <w:caps/>
      <w:color w:val="E0244B" w:themeColor="accent1"/>
      <w:sz w:val="36"/>
      <w:szCs w:val="26"/>
    </w:rPr>
  </w:style>
  <w:style w:type="paragraph" w:customStyle="1" w:styleId="Address">
    <w:name w:val="Address"/>
    <w:basedOn w:val="Normal"/>
    <w:uiPriority w:val="12"/>
    <w:qFormat/>
    <w:pPr>
      <w:spacing w:after="120" w:line="240" w:lineRule="auto"/>
      <w:contextualSpacing/>
      <w:jc w:val="center"/>
    </w:pPr>
    <w:rPr>
      <w:caps/>
      <w:sz w:val="20"/>
    </w:rPr>
  </w:style>
  <w:style w:type="paragraph" w:customStyle="1" w:styleId="Phone">
    <w:name w:val="Phone"/>
    <w:basedOn w:val="Normal"/>
    <w:uiPriority w:val="13"/>
    <w:qFormat/>
    <w:pPr>
      <w:spacing w:after="0" w:line="240" w:lineRule="auto"/>
      <w:jc w:val="center"/>
    </w:pPr>
    <w:rPr>
      <w:sz w:val="64"/>
    </w:rPr>
  </w:style>
  <w:style w:type="character" w:customStyle="1" w:styleId="Heading4Char">
    <w:name w:val="Heading 4 Char"/>
    <w:basedOn w:val="DefaultParagraphFont"/>
    <w:link w:val="Heading4"/>
    <w:uiPriority w:val="2"/>
    <w:rsid w:val="004169CE"/>
    <w:rPr>
      <w:rFonts w:eastAsiaTheme="majorEastAsia" w:cstheme="majorBidi"/>
      <w:b/>
      <w:iCs/>
      <w:color w:val="0074B5" w:themeColor="accent6"/>
      <w:sz w:val="19"/>
    </w:rPr>
  </w:style>
  <w:style w:type="character" w:customStyle="1" w:styleId="Heading5Char">
    <w:name w:val="Heading 5 Char"/>
    <w:basedOn w:val="DefaultParagraphFont"/>
    <w:link w:val="Heading5"/>
    <w:uiPriority w:val="2"/>
    <w:rsid w:val="004169CE"/>
    <w:rPr>
      <w:rFonts w:asciiTheme="majorHAnsi" w:eastAsiaTheme="majorEastAsia" w:hAnsiTheme="majorHAnsi" w:cstheme="majorBidi"/>
      <w:sz w:val="19"/>
    </w:rPr>
  </w:style>
  <w:style w:type="character" w:customStyle="1" w:styleId="Heading6Char">
    <w:name w:val="Heading 6 Char"/>
    <w:basedOn w:val="DefaultParagraphFont"/>
    <w:link w:val="Heading6"/>
    <w:uiPriority w:val="2"/>
    <w:rsid w:val="00052F2E"/>
    <w:rPr>
      <w:rFonts w:ascii="Gill Sans Nova" w:eastAsiaTheme="majorEastAsia" w:hAnsi="Gill Sans Nova" w:cstheme="majorBidi"/>
      <w:sz w:val="24"/>
    </w:rPr>
  </w:style>
  <w:style w:type="character" w:customStyle="1" w:styleId="Heading7Char">
    <w:name w:val="Heading 7 Char"/>
    <w:basedOn w:val="DefaultParagraphFont"/>
    <w:link w:val="Heading7"/>
    <w:uiPriority w:val="2"/>
    <w:rsid w:val="00F64DF6"/>
    <w:rPr>
      <w:rFonts w:ascii="Gill Sans Nova" w:eastAsiaTheme="majorEastAsia" w:hAnsi="Gill Sans Nova" w:cstheme="majorBidi"/>
      <w:iCs/>
      <w:caps/>
    </w:rPr>
  </w:style>
  <w:style w:type="paragraph" w:styleId="IntenseQuote">
    <w:name w:val="Intense Quote"/>
    <w:basedOn w:val="Normal"/>
    <w:link w:val="IntenseQuoteChar"/>
    <w:uiPriority w:val="5"/>
    <w:qFormat/>
    <w:rsid w:val="000C3A20"/>
    <w:pPr>
      <w:pBdr>
        <w:top w:val="single" w:sz="4" w:space="8" w:color="AA1836" w:themeColor="accent1" w:themeShade="BF"/>
      </w:pBdr>
      <w:spacing w:after="200" w:line="240" w:lineRule="auto"/>
      <w:jc w:val="center"/>
    </w:pPr>
    <w:rPr>
      <w:iCs/>
      <w:caps/>
      <w:color w:val="AA183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5"/>
    <w:rsid w:val="000C3A20"/>
    <w:rPr>
      <w:iCs/>
      <w:caps/>
      <w:color w:val="AA1836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2"/>
    <w:rsid w:val="00832129"/>
    <w:rPr>
      <w:rFonts w:asciiTheme="majorHAnsi" w:eastAsiaTheme="majorEastAsia" w:hAnsiTheme="majorHAnsi" w:cstheme="majorBidi"/>
      <w:caps/>
      <w:szCs w:val="21"/>
    </w:rPr>
  </w:style>
  <w:style w:type="character" w:customStyle="1" w:styleId="Heading9Char">
    <w:name w:val="Heading 9 Char"/>
    <w:basedOn w:val="DefaultParagraphFont"/>
    <w:link w:val="Heading9"/>
    <w:uiPriority w:val="2"/>
    <w:rsid w:val="00F14BA0"/>
    <w:rPr>
      <w:rFonts w:ascii="Gill Sans Nova" w:eastAsiaTheme="majorEastAsia" w:hAnsi="Gill Sans Nova" w:cstheme="majorBidi"/>
      <w:iCs/>
      <w:caps/>
      <w:color w:val="E0244B" w:themeColor="accent1"/>
      <w:sz w:val="30"/>
      <w:szCs w:val="21"/>
    </w:rPr>
  </w:style>
  <w:style w:type="paragraph" w:customStyle="1" w:styleId="Hours">
    <w:name w:val="Hours"/>
    <w:basedOn w:val="Normal"/>
    <w:uiPriority w:val="7"/>
    <w:qFormat/>
    <w:pPr>
      <w:spacing w:line="240" w:lineRule="auto"/>
      <w:contextualSpacing/>
      <w:jc w:val="center"/>
    </w:pPr>
    <w:rPr>
      <w:sz w:val="28"/>
    </w:rPr>
  </w:style>
  <w:style w:type="paragraph" w:customStyle="1" w:styleId="URL">
    <w:name w:val="URL"/>
    <w:basedOn w:val="Normal"/>
    <w:uiPriority w:val="8"/>
    <w:qFormat/>
    <w:pPr>
      <w:spacing w:after="0" w:line="240" w:lineRule="auto"/>
      <w:jc w:val="center"/>
    </w:pPr>
    <w:rPr>
      <w:sz w:val="36"/>
    </w:rPr>
  </w:style>
  <w:style w:type="paragraph" w:customStyle="1" w:styleId="TableDescription">
    <w:name w:val="Table Description"/>
    <w:basedOn w:val="Normal"/>
    <w:uiPriority w:val="4"/>
    <w:qFormat/>
    <w:rsid w:val="00F04975"/>
    <w:pPr>
      <w:pBdr>
        <w:top w:val="single" w:sz="24" w:space="1" w:color="2E3343" w:themeColor="text2"/>
        <w:left w:val="single" w:sz="24" w:space="4" w:color="2E3343" w:themeColor="text2"/>
        <w:bottom w:val="single" w:sz="24" w:space="1" w:color="2E3343" w:themeColor="text2"/>
        <w:right w:val="single" w:sz="24" w:space="4" w:color="2E3343" w:themeColor="text2"/>
      </w:pBdr>
      <w:shd w:val="clear" w:color="auto" w:fill="2E3343" w:themeFill="text2"/>
      <w:spacing w:before="40" w:after="40" w:line="240" w:lineRule="auto"/>
      <w:ind w:right="187"/>
      <w:jc w:val="center"/>
    </w:pPr>
    <w:rPr>
      <w:caps/>
      <w:color w:val="FFFFFF" w:themeColor="background1"/>
      <w:sz w:val="20"/>
    </w:rPr>
  </w:style>
  <w:style w:type="character" w:styleId="Emphasis">
    <w:name w:val="Emphasis"/>
    <w:basedOn w:val="DefaultParagraphFont"/>
    <w:uiPriority w:val="20"/>
    <w:semiHidden/>
    <w:unhideWhenUsed/>
    <w:qFormat/>
    <w:rsid w:val="00E2601F"/>
    <w:rPr>
      <w:b w:val="0"/>
      <w:i w:val="0"/>
      <w:iCs/>
      <w:color w:val="AA1836" w:themeColor="accent1" w:themeShade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dress2">
    <w:name w:val="Address 2"/>
    <w:basedOn w:val="Normal"/>
    <w:uiPriority w:val="12"/>
    <w:qFormat/>
    <w:pPr>
      <w:spacing w:after="0" w:line="240" w:lineRule="auto"/>
      <w:jc w:val="center"/>
    </w:pPr>
    <w:rPr>
      <w:caps/>
      <w:sz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2601F"/>
    <w:rPr>
      <w:i/>
      <w:iCs/>
      <w:color w:val="AA1836" w:themeColor="accent1" w:themeShade="BF"/>
    </w:rPr>
  </w:style>
  <w:style w:type="character" w:styleId="SubtleReference">
    <w:name w:val="Subtle Reference"/>
    <w:uiPriority w:val="31"/>
    <w:unhideWhenUsed/>
    <w:qFormat/>
    <w:rsid w:val="00E2601F"/>
  </w:style>
  <w:style w:type="paragraph" w:styleId="BlockText">
    <w:name w:val="Block Text"/>
    <w:basedOn w:val="Normal"/>
    <w:uiPriority w:val="99"/>
    <w:semiHidden/>
    <w:unhideWhenUsed/>
    <w:rsid w:val="00E2601F"/>
    <w:pPr>
      <w:pBdr>
        <w:top w:val="single" w:sz="2" w:space="10" w:color="AA1836" w:themeColor="accent1" w:themeShade="BF"/>
        <w:left w:val="single" w:sz="2" w:space="10" w:color="AA1836" w:themeColor="accent1" w:themeShade="BF"/>
        <w:bottom w:val="single" w:sz="2" w:space="10" w:color="AA1836" w:themeColor="accent1" w:themeShade="BF"/>
        <w:right w:val="single" w:sz="2" w:space="10" w:color="AA1836" w:themeColor="accent1" w:themeShade="BF"/>
      </w:pBdr>
      <w:ind w:left="1152" w:right="1152"/>
    </w:pPr>
    <w:rPr>
      <w:i/>
      <w:iCs/>
      <w:color w:val="AA183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\AppData\Roaming\Microsoft\Templates\Brochure%20with%20heading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28399EFE2C49C3BD1AC78131B23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22CB4-697D-4F08-8D6E-5CC23770573C}"/>
      </w:docPartPr>
      <w:docPartBody>
        <w:p w:rsidR="00BE6BD4" w:rsidRDefault="008220F7" w:rsidP="008220F7">
          <w:pPr>
            <w:pStyle w:val="E328399EFE2C49C3BD1AC78131B235DC"/>
          </w:pPr>
          <w:r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0F7"/>
    <w:rsid w:val="003B2164"/>
    <w:rsid w:val="008220F7"/>
    <w:rsid w:val="00933C52"/>
    <w:rsid w:val="00B066F9"/>
    <w:rsid w:val="00BE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328399EFE2C49C3BD1AC78131B235DC">
    <w:name w:val="E328399EFE2C49C3BD1AC78131B235DC"/>
    <w:rsid w:val="008220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afeCare BC">
      <a:dk1>
        <a:srgbClr val="2E3343"/>
      </a:dk1>
      <a:lt1>
        <a:sysClr val="window" lastClr="FFFFFF"/>
      </a:lt1>
      <a:dk2>
        <a:srgbClr val="2E3343"/>
      </a:dk2>
      <a:lt2>
        <a:srgbClr val="FFFFFF"/>
      </a:lt2>
      <a:accent1>
        <a:srgbClr val="E0244B"/>
      </a:accent1>
      <a:accent2>
        <a:srgbClr val="61A733"/>
      </a:accent2>
      <a:accent3>
        <a:srgbClr val="0074B5"/>
      </a:accent3>
      <a:accent4>
        <a:srgbClr val="9C1930"/>
      </a:accent4>
      <a:accent5>
        <a:srgbClr val="637F20"/>
      </a:accent5>
      <a:accent6>
        <a:srgbClr val="0074B5"/>
      </a:accent6>
      <a:hlink>
        <a:srgbClr val="0074B5"/>
      </a:hlink>
      <a:folHlink>
        <a:srgbClr val="39BCE0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A283B9B50E140AAB1C042956AB2F8" ma:contentTypeVersion="12" ma:contentTypeDescription="Create a new document." ma:contentTypeScope="" ma:versionID="7a02ada4dd0c4d50a3ae9efb1c0d92b0">
  <xsd:schema xmlns:xsd="http://www.w3.org/2001/XMLSchema" xmlns:xs="http://www.w3.org/2001/XMLSchema" xmlns:p="http://schemas.microsoft.com/office/2006/metadata/properties" xmlns:ns2="4618dc27-3872-45b9-8ecc-2b82fee6c769" xmlns:ns3="e39baf72-d666-4987-909b-7a0d9762edf8" targetNamespace="http://schemas.microsoft.com/office/2006/metadata/properties" ma:root="true" ma:fieldsID="a28de55c1fb37f2a2a85d94956a16cac" ns2:_="" ns3:_="">
    <xsd:import namespace="4618dc27-3872-45b9-8ecc-2b82fee6c769"/>
    <xsd:import namespace="e39baf72-d666-4987-909b-7a0d9762e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8dc27-3872-45b9-8ecc-2b82fee6c7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baf72-d666-4987-909b-7a0d9762ed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6DB7C1-9130-4B88-9ACC-CBD162F2A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18dc27-3872-45b9-8ecc-2b82fee6c769"/>
    <ds:schemaRef ds:uri="e39baf72-d666-4987-909b-7a0d9762ed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6AC6C5-4BA0-4B58-9B82-2967AADDEE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5D1E65-15F5-4564-B187-34DA3F535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C:\Users\Katie\AppData\Roaming\Microsoft\Templates\Brochure with headings.dotx</Template>
  <TotalTime>142</TotalTime>
  <Pages>2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Schultz</dc:creator>
  <cp:keywords/>
  <dc:description/>
  <cp:lastModifiedBy>Kristi-Lee Newton</cp:lastModifiedBy>
  <cp:revision>155</cp:revision>
  <dcterms:created xsi:type="dcterms:W3CDTF">2021-03-22T18:00:00Z</dcterms:created>
  <dcterms:modified xsi:type="dcterms:W3CDTF">2021-04-13T23:22:00Z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0x01010057EA283B9B50E140AAB1C042956AB2F8</vt:lpwstr>
  </property>
</Properties>
</file>